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27" w:rsidRPr="008C2CFA" w:rsidRDefault="002B0727" w:rsidP="002B0727">
      <w:pPr>
        <w:pStyle w:val="1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</w:pPr>
      <w:r w:rsidRPr="008C2CF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  <w:t>ЭКОФЕСТ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  <w:t>ИВАЛЬ</w:t>
      </w:r>
      <w:r w:rsidRPr="008C2CF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  <w:t xml:space="preserve"> НА ГОРЕ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  <w:t xml:space="preserve"> КРЕСТОВОЙ</w:t>
      </w:r>
    </w:p>
    <w:p w:rsidR="002B0727" w:rsidRDefault="002B0727" w:rsidP="002B0727">
      <w:pPr>
        <w:spacing w:before="100" w:beforeAutospacing="1" w:after="100" w:afterAutospacing="1"/>
      </w:pPr>
      <w:r w:rsidRPr="008C2CFA">
        <w:rPr>
          <w:b/>
          <w:bCs/>
        </w:rPr>
        <w:t>Дата:</w:t>
      </w:r>
      <w:r w:rsidRPr="008C2CFA">
        <w:t xml:space="preserve"> 1</w:t>
      </w:r>
      <w:r>
        <w:t>8</w:t>
      </w:r>
      <w:r w:rsidRPr="008C2CFA">
        <w:t xml:space="preserve"> июля</w:t>
      </w:r>
      <w:r>
        <w:t xml:space="preserve"> 2026 г.</w:t>
      </w:r>
      <w:r w:rsidRPr="008C2CFA">
        <w:br/>
        <w:t>бесплатный дневной фестиваль</w:t>
      </w:r>
      <w:r w:rsidRPr="008C2CFA">
        <w:br/>
      </w:r>
      <w:r w:rsidRPr="008C2CFA">
        <w:rPr>
          <w:b/>
          <w:bCs/>
        </w:rPr>
        <w:t>Время:</w:t>
      </w:r>
      <w:r w:rsidRPr="008C2CFA">
        <w:t xml:space="preserve"> 1</w:t>
      </w:r>
      <w:r>
        <w:t>2</w:t>
      </w:r>
      <w:r w:rsidRPr="008C2CFA">
        <w:t>:00 – 1</w:t>
      </w:r>
      <w:r>
        <w:t>9</w:t>
      </w:r>
      <w:r w:rsidRPr="008C2CFA">
        <w:t>:</w:t>
      </w:r>
      <w:r>
        <w:t>0</w:t>
      </w:r>
      <w:r w:rsidRPr="008C2CFA">
        <w:t xml:space="preserve">0 </w:t>
      </w:r>
    </w:p>
    <w:p w:rsidR="002B0727" w:rsidRPr="008C2CFA" w:rsidRDefault="002B0727" w:rsidP="002B0727">
      <w:pPr>
        <w:spacing w:before="100" w:beforeAutospacing="1" w:after="100" w:afterAutospacing="1"/>
      </w:pPr>
      <w:r w:rsidRPr="008C2CFA">
        <w:rPr>
          <w:b/>
          <w:bCs/>
        </w:rPr>
        <w:t>Место:</w:t>
      </w:r>
      <w:r w:rsidR="009A195B">
        <w:rPr>
          <w:b/>
          <w:bCs/>
        </w:rPr>
        <w:t xml:space="preserve"> </w:t>
      </w:r>
      <w:r>
        <w:t xml:space="preserve">Верхний кластер </w:t>
      </w:r>
    </w:p>
    <w:p w:rsidR="002B0727" w:rsidRDefault="00AF7599" w:rsidP="002B0727">
      <w:r>
        <w:pict>
          <v:rect id="_x0000_i1025" style="width:0;height:1.5pt" o:hralign="center" o:bullet="t" o:hrstd="t" o:hr="t" fillcolor="#a0a0a0" stroked="f"/>
        </w:pict>
      </w:r>
    </w:p>
    <w:p w:rsidR="002B0727" w:rsidRPr="00297DF7" w:rsidRDefault="002B0727" w:rsidP="002B0727">
      <w:r w:rsidRPr="008C2CFA">
        <w:rPr>
          <w:b/>
          <w:bCs/>
          <w:sz w:val="36"/>
          <w:szCs w:val="36"/>
        </w:rPr>
        <w:t xml:space="preserve">КОНЦЕПЦИЯ </w:t>
      </w:r>
    </w:p>
    <w:p w:rsidR="002B0727" w:rsidRPr="008C2CFA" w:rsidRDefault="002B0727" w:rsidP="002B0727">
      <w:pPr>
        <w:spacing w:before="100" w:beforeAutospacing="1" w:after="100" w:afterAutospacing="1"/>
      </w:pPr>
      <w:r>
        <w:t>Основа фестиваля</w:t>
      </w:r>
      <w:r w:rsidRPr="008C2CFA">
        <w:t xml:space="preserve"> — </w:t>
      </w:r>
      <w:r>
        <w:t xml:space="preserve">лекции и открытый стол на волнующие темы о природе и экологии, мастер – классы, музыка, </w:t>
      </w:r>
      <w:r w:rsidRPr="008C2CFA">
        <w:t>творчество</w:t>
      </w:r>
      <w:r>
        <w:t>, отдых, активности на природе.</w:t>
      </w:r>
    </w:p>
    <w:p w:rsidR="002B0727" w:rsidRDefault="002B0727" w:rsidP="002B0727">
      <w:pPr>
        <w:spacing w:before="100" w:beforeAutospacing="1" w:after="100" w:afterAutospacing="1"/>
      </w:pPr>
      <w:r>
        <w:t>В программе фестиваля разберем конкретные инструменты баланса: экологическая</w:t>
      </w:r>
      <w:r w:rsidRPr="00E95B8E">
        <w:t xml:space="preserve"> ответственно</w:t>
      </w:r>
      <w:r>
        <w:t>сть бизнеса</w:t>
      </w:r>
      <w:r w:rsidRPr="004768BA">
        <w:t xml:space="preserve">, </w:t>
      </w:r>
      <w:r>
        <w:t>раздельный сбор мусора</w:t>
      </w:r>
      <w:r w:rsidRPr="004768BA">
        <w:t xml:space="preserve">, </w:t>
      </w:r>
      <w:r>
        <w:t>эко-просвещение</w:t>
      </w:r>
      <w:r w:rsidRPr="00E95B8E">
        <w:t xml:space="preserve"> и </w:t>
      </w:r>
      <w:r>
        <w:t xml:space="preserve">развитие </w:t>
      </w:r>
      <w:r w:rsidRPr="00E95B8E">
        <w:t>устойчивого туризма.</w:t>
      </w:r>
    </w:p>
    <w:p w:rsidR="002B0727" w:rsidRDefault="002B0727" w:rsidP="002B0727">
      <w:pPr>
        <w:spacing w:before="100" w:beforeAutospacing="1" w:after="100" w:afterAutospacing="1"/>
      </w:pPr>
      <w:r w:rsidRPr="008C2CFA">
        <w:rPr>
          <w:b/>
          <w:bCs/>
        </w:rPr>
        <w:t>Главная идея:</w:t>
      </w:r>
    </w:p>
    <w:p w:rsidR="002B0727" w:rsidRPr="008C2CFA" w:rsidRDefault="002B0727" w:rsidP="002B0727">
      <w:pPr>
        <w:spacing w:before="100" w:beforeAutospacing="1" w:after="100" w:afterAutospacing="1"/>
      </w:pPr>
      <w:r w:rsidRPr="00E95B8E">
        <w:t>Найти баланс между разрушением окружающей среды и её восстановлением через активное осознание, практические действия и бережный отдых на природе.</w:t>
      </w:r>
    </w:p>
    <w:p w:rsidR="002B0727" w:rsidRPr="00297DF7" w:rsidRDefault="00AF7599" w:rsidP="002B0727">
      <w:r>
        <w:pict>
          <v:rect id="_x0000_i1026" style="width:0;height:1.5pt" o:hralign="center" o:hrstd="t" o:hr="t" fillcolor="#a0a0a0" stroked="f"/>
        </w:pict>
      </w:r>
      <w:r w:rsidR="002B0727" w:rsidRPr="008C2CFA">
        <w:rPr>
          <w:b/>
          <w:bCs/>
          <w:sz w:val="36"/>
          <w:szCs w:val="36"/>
        </w:rPr>
        <w:t>ЦЕЛЕВАЯ АУДИТОРИЯ</w:t>
      </w:r>
    </w:p>
    <w:p w:rsidR="002B0727" w:rsidRPr="008C2CFA" w:rsidRDefault="002B0727" w:rsidP="002B0727">
      <w:pPr>
        <w:spacing w:before="100" w:beforeAutospacing="1" w:after="100" w:afterAutospacing="1"/>
      </w:pPr>
      <w:r w:rsidRPr="008C2CFA">
        <w:rPr>
          <w:b/>
          <w:bCs/>
        </w:rPr>
        <w:t>Основная:</w:t>
      </w:r>
    </w:p>
    <w:p w:rsidR="002B0727" w:rsidRPr="008C2CFA" w:rsidRDefault="002B0727" w:rsidP="002B0727">
      <w:pPr>
        <w:numPr>
          <w:ilvl w:val="0"/>
          <w:numId w:val="5"/>
        </w:numPr>
        <w:spacing w:before="100" w:beforeAutospacing="1" w:after="100" w:afterAutospacing="1"/>
      </w:pPr>
      <w:r w:rsidRPr="008C2CFA">
        <w:t xml:space="preserve">семьи с детьми </w:t>
      </w:r>
    </w:p>
    <w:p w:rsidR="002B0727" w:rsidRPr="008C2CFA" w:rsidRDefault="002B0727" w:rsidP="002B0727">
      <w:pPr>
        <w:numPr>
          <w:ilvl w:val="0"/>
          <w:numId w:val="5"/>
        </w:numPr>
        <w:spacing w:before="100" w:beforeAutospacing="1" w:after="100" w:afterAutospacing="1"/>
      </w:pPr>
      <w:r w:rsidRPr="008C2CFA">
        <w:t xml:space="preserve">молодёжь 18–35 </w:t>
      </w:r>
    </w:p>
    <w:p w:rsidR="002B0727" w:rsidRPr="008C2CFA" w:rsidRDefault="002B0727" w:rsidP="002B0727">
      <w:pPr>
        <w:numPr>
          <w:ilvl w:val="0"/>
          <w:numId w:val="5"/>
        </w:numPr>
        <w:spacing w:before="100" w:beforeAutospacing="1" w:after="100" w:afterAutospacing="1"/>
      </w:pPr>
      <w:r w:rsidRPr="008C2CFA">
        <w:t xml:space="preserve">активные горожане / туристы </w:t>
      </w:r>
    </w:p>
    <w:p w:rsidR="002B0727" w:rsidRPr="008C2CFA" w:rsidRDefault="002B0727" w:rsidP="002B0727">
      <w:pPr>
        <w:numPr>
          <w:ilvl w:val="0"/>
          <w:numId w:val="5"/>
        </w:numPr>
        <w:spacing w:before="100" w:beforeAutospacing="1" w:after="100" w:afterAutospacing="1"/>
      </w:pPr>
      <w:r w:rsidRPr="008C2CFA">
        <w:t xml:space="preserve">участники комьюнити (спорт, йога, экология) </w:t>
      </w:r>
    </w:p>
    <w:p w:rsidR="002B0727" w:rsidRPr="008C2CFA" w:rsidRDefault="002B0727" w:rsidP="002B0727">
      <w:pPr>
        <w:spacing w:before="100" w:beforeAutospacing="1" w:after="100" w:afterAutospacing="1"/>
      </w:pPr>
      <w:r w:rsidRPr="008C2CFA">
        <w:rPr>
          <w:b/>
          <w:bCs/>
        </w:rPr>
        <w:t>Дополнительная:</w:t>
      </w:r>
    </w:p>
    <w:p w:rsidR="002B0727" w:rsidRPr="008C2CFA" w:rsidRDefault="002B0727" w:rsidP="002B0727">
      <w:pPr>
        <w:numPr>
          <w:ilvl w:val="0"/>
          <w:numId w:val="6"/>
        </w:numPr>
        <w:spacing w:before="100" w:beforeAutospacing="1" w:after="100" w:afterAutospacing="1"/>
      </w:pPr>
      <w:r w:rsidRPr="008C2CFA">
        <w:t xml:space="preserve">корпоративные команды </w:t>
      </w:r>
    </w:p>
    <w:p w:rsidR="002B0727" w:rsidRPr="008C2CFA" w:rsidRDefault="002B0727" w:rsidP="002B0727">
      <w:pPr>
        <w:numPr>
          <w:ilvl w:val="0"/>
          <w:numId w:val="6"/>
        </w:numPr>
        <w:spacing w:before="100" w:beforeAutospacing="1" w:after="100" w:afterAutospacing="1"/>
      </w:pPr>
      <w:r w:rsidRPr="008C2CFA">
        <w:t xml:space="preserve">эко-активисты и волонтёры </w:t>
      </w:r>
    </w:p>
    <w:p w:rsidR="002B0727" w:rsidRPr="008C2CFA" w:rsidRDefault="002B0727" w:rsidP="002B0727">
      <w:pPr>
        <w:numPr>
          <w:ilvl w:val="0"/>
          <w:numId w:val="6"/>
        </w:numPr>
        <w:spacing w:before="100" w:beforeAutospacing="1" w:after="100" w:afterAutospacing="1"/>
      </w:pPr>
      <w:r w:rsidRPr="008C2CFA">
        <w:t xml:space="preserve">творческая аудитория </w:t>
      </w:r>
    </w:p>
    <w:p w:rsidR="002B0727" w:rsidRPr="008C2CFA" w:rsidRDefault="002B0727" w:rsidP="002B0727">
      <w:pPr>
        <w:numPr>
          <w:ilvl w:val="0"/>
          <w:numId w:val="6"/>
        </w:numPr>
        <w:spacing w:before="100" w:beforeAutospacing="1" w:after="100" w:afterAutospacing="1"/>
      </w:pPr>
      <w:r w:rsidRPr="008C2CFA">
        <w:t xml:space="preserve">локальный бизнес и предприниматели </w:t>
      </w:r>
    </w:p>
    <w:p w:rsidR="002B0727" w:rsidRPr="008C2CFA" w:rsidRDefault="00AF7599" w:rsidP="002B0727">
      <w:r>
        <w:pict>
          <v:rect id="_x0000_i1027" style="width:0;height:1.5pt" o:hralign="center" o:hrstd="t" o:hr="t" fillcolor="#a0a0a0" stroked="f"/>
        </w:pict>
      </w:r>
    </w:p>
    <w:p w:rsidR="002B0727" w:rsidRPr="008C2CFA" w:rsidRDefault="002B0727" w:rsidP="002B072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8C2CFA">
        <w:rPr>
          <w:b/>
          <w:bCs/>
          <w:sz w:val="36"/>
          <w:szCs w:val="36"/>
        </w:rPr>
        <w:t>ПРОГРАММА ФЕСТИВАЛЯ</w:t>
      </w:r>
    </w:p>
    <w:p w:rsidR="002B0727" w:rsidRPr="008C2CFA" w:rsidRDefault="002B0727" w:rsidP="002B072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12</w:t>
      </w:r>
      <w:r w:rsidRPr="008C2CFA">
        <w:rPr>
          <w:b/>
          <w:bCs/>
          <w:sz w:val="27"/>
          <w:szCs w:val="27"/>
        </w:rPr>
        <w:t>:00 — ОТКРЫТИЕ</w:t>
      </w:r>
    </w:p>
    <w:p w:rsidR="002B0727" w:rsidRPr="008C2CFA" w:rsidRDefault="002B0727" w:rsidP="002B0727">
      <w:pPr>
        <w:numPr>
          <w:ilvl w:val="0"/>
          <w:numId w:val="7"/>
        </w:numPr>
        <w:spacing w:before="100" w:beforeAutospacing="1" w:after="100" w:afterAutospacing="1"/>
      </w:pPr>
      <w:r w:rsidRPr="008C2CFA">
        <w:t xml:space="preserve">старт площадок </w:t>
      </w:r>
      <w:r>
        <w:t>с торжественным открытие при помощи Ведущего фестиваля</w:t>
      </w:r>
    </w:p>
    <w:p w:rsidR="002B0727" w:rsidRPr="008C2CFA" w:rsidRDefault="00AF7599" w:rsidP="002B0727">
      <w:r>
        <w:pict>
          <v:rect id="_x0000_i1028" style="width:0;height:1.5pt" o:hralign="center" o:hrstd="t" o:hr="t" fillcolor="#a0a0a0" stroked="f"/>
        </w:pict>
      </w:r>
    </w:p>
    <w:p w:rsidR="002B0727" w:rsidRPr="008C2CFA" w:rsidRDefault="002B0727" w:rsidP="002B0727">
      <w:pPr>
        <w:spacing w:before="100" w:beforeAutospacing="1" w:after="100" w:afterAutospacing="1"/>
        <w:outlineLvl w:val="2"/>
      </w:pPr>
      <w:r w:rsidRPr="008C2CFA">
        <w:rPr>
          <w:b/>
          <w:bCs/>
          <w:sz w:val="27"/>
          <w:szCs w:val="27"/>
        </w:rPr>
        <w:lastRenderedPageBreak/>
        <w:t>ВЕСЬ ДЕНЬ (1</w:t>
      </w:r>
      <w:r>
        <w:rPr>
          <w:b/>
          <w:bCs/>
          <w:sz w:val="27"/>
          <w:szCs w:val="27"/>
        </w:rPr>
        <w:t>2</w:t>
      </w:r>
      <w:r w:rsidRPr="008C2CFA">
        <w:rPr>
          <w:b/>
          <w:bCs/>
          <w:sz w:val="27"/>
          <w:szCs w:val="27"/>
        </w:rPr>
        <w:t>:00–18:00)</w:t>
      </w:r>
    </w:p>
    <w:p w:rsidR="002B0727" w:rsidRPr="005270EE" w:rsidRDefault="002B0727" w:rsidP="002B0727">
      <w:pPr>
        <w:spacing w:before="100" w:beforeAutospacing="1" w:after="100" w:afterAutospacing="1"/>
        <w:outlineLvl w:val="3"/>
        <w:rPr>
          <w:b/>
          <w:bCs/>
        </w:rPr>
      </w:pPr>
      <w:r>
        <w:rPr>
          <w:b/>
          <w:bCs/>
        </w:rPr>
        <w:t>АКТИВНОСТИ</w:t>
      </w:r>
      <w:r w:rsidRPr="004909D1">
        <w:rPr>
          <w:b/>
          <w:bCs/>
        </w:rPr>
        <w:t xml:space="preserve">, </w:t>
      </w:r>
      <w:r w:rsidRPr="005270EE">
        <w:rPr>
          <w:b/>
          <w:bCs/>
        </w:rPr>
        <w:t>ТВОРЧЕСТВО И МАСТЕР-КЛАССЫ:</w:t>
      </w:r>
    </w:p>
    <w:p w:rsidR="002B0727" w:rsidRPr="004909D1" w:rsidRDefault="002B0727" w:rsidP="002B0727">
      <w:pPr>
        <w:numPr>
          <w:ilvl w:val="0"/>
          <w:numId w:val="4"/>
        </w:numPr>
        <w:spacing w:before="100" w:beforeAutospacing="1" w:after="100" w:afterAutospacing="1"/>
      </w:pPr>
      <w:r w:rsidRPr="008C2CFA">
        <w:t xml:space="preserve">сбор пластика в обмен на подарки </w:t>
      </w:r>
    </w:p>
    <w:p w:rsidR="002B0727" w:rsidRDefault="002B0727" w:rsidP="002B0727">
      <w:pPr>
        <w:numPr>
          <w:ilvl w:val="0"/>
          <w:numId w:val="4"/>
        </w:numPr>
        <w:spacing w:before="100" w:beforeAutospacing="1" w:after="100" w:afterAutospacing="1"/>
      </w:pPr>
      <w:r>
        <w:t>мастер-класс по росписи</w:t>
      </w:r>
      <w:r w:rsidRPr="005270EE">
        <w:t xml:space="preserve"> спилов </w:t>
      </w:r>
    </w:p>
    <w:p w:rsidR="002B0727" w:rsidRDefault="002B0727" w:rsidP="002B0727">
      <w:pPr>
        <w:numPr>
          <w:ilvl w:val="0"/>
          <w:numId w:val="4"/>
        </w:numPr>
        <w:spacing w:before="100" w:beforeAutospacing="1" w:after="100" w:afterAutospacing="1"/>
      </w:pPr>
      <w:r>
        <w:t>маркет от местных (</w:t>
      </w:r>
      <w:r w:rsidRPr="005270EE">
        <w:t>handmade</w:t>
      </w:r>
      <w:r>
        <w:t>-изделия)</w:t>
      </w:r>
    </w:p>
    <w:p w:rsidR="002B0727" w:rsidRPr="00B37403" w:rsidRDefault="002B0727" w:rsidP="002B0727">
      <w:pPr>
        <w:numPr>
          <w:ilvl w:val="0"/>
          <w:numId w:val="4"/>
        </w:numPr>
        <w:spacing w:before="100" w:beforeAutospacing="1" w:after="100" w:afterAutospacing="1"/>
      </w:pPr>
      <w:r>
        <w:t xml:space="preserve">площадки от партнёров </w:t>
      </w:r>
    </w:p>
    <w:p w:rsidR="002B0727" w:rsidRDefault="002B0727" w:rsidP="002B0727">
      <w:pPr>
        <w:numPr>
          <w:ilvl w:val="0"/>
          <w:numId w:val="4"/>
        </w:numPr>
        <w:spacing w:before="100" w:beforeAutospacing="1" w:after="100" w:afterAutospacing="1"/>
      </w:pPr>
      <w:r w:rsidRPr="005270EE">
        <w:t xml:space="preserve">посадка </w:t>
      </w:r>
      <w:r>
        <w:t>спирей</w:t>
      </w:r>
    </w:p>
    <w:p w:rsidR="002B0727" w:rsidRDefault="002B0727" w:rsidP="002B0727">
      <w:pPr>
        <w:numPr>
          <w:ilvl w:val="0"/>
          <w:numId w:val="4"/>
        </w:numPr>
        <w:spacing w:before="100" w:beforeAutospacing="1" w:after="100" w:afterAutospacing="1"/>
      </w:pPr>
      <w:r>
        <w:t xml:space="preserve">мастер-класс по игре на ханге </w:t>
      </w:r>
    </w:p>
    <w:p w:rsidR="002B0727" w:rsidRPr="003E10FE" w:rsidRDefault="002B0727" w:rsidP="002B0727">
      <w:pPr>
        <w:numPr>
          <w:ilvl w:val="0"/>
          <w:numId w:val="4"/>
        </w:numPr>
        <w:spacing w:before="100" w:beforeAutospacing="1" w:after="100" w:afterAutospacing="1"/>
      </w:pPr>
      <w:r>
        <w:t>мастер-класс по изготовлению брелоков из крышечек</w:t>
      </w:r>
    </w:p>
    <w:p w:rsidR="002B0727" w:rsidRPr="008C2CFA" w:rsidRDefault="002B0727" w:rsidP="002B072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C2CFA">
        <w:rPr>
          <w:b/>
          <w:bCs/>
        </w:rPr>
        <w:t>ЛЕКЦИИ</w:t>
      </w:r>
      <w:r>
        <w:rPr>
          <w:b/>
          <w:bCs/>
        </w:rPr>
        <w:t xml:space="preserve">/ДИСКУССИИ </w:t>
      </w:r>
      <w:r w:rsidRPr="008C2CFA">
        <w:rPr>
          <w:b/>
          <w:bCs/>
        </w:rPr>
        <w:t>И ОБРАЗОВАТЕЛЬНАЯ ПРОГРАММА</w:t>
      </w:r>
      <w:r w:rsidRPr="008C2CFA">
        <w:rPr>
          <w:b/>
          <w:bCs/>
          <w:sz w:val="27"/>
          <w:szCs w:val="27"/>
        </w:rPr>
        <w:t>(1</w:t>
      </w:r>
      <w:r>
        <w:rPr>
          <w:b/>
          <w:bCs/>
          <w:sz w:val="27"/>
          <w:szCs w:val="27"/>
        </w:rPr>
        <w:t>2</w:t>
      </w:r>
      <w:r w:rsidRPr="008C2CFA">
        <w:rPr>
          <w:b/>
          <w:bCs/>
          <w:sz w:val="27"/>
          <w:szCs w:val="27"/>
        </w:rPr>
        <w:t>:00–1</w:t>
      </w:r>
      <w:r>
        <w:rPr>
          <w:b/>
          <w:bCs/>
          <w:sz w:val="27"/>
          <w:szCs w:val="27"/>
        </w:rPr>
        <w:t>6</w:t>
      </w:r>
      <w:r w:rsidRPr="008C2CFA">
        <w:rPr>
          <w:b/>
          <w:bCs/>
          <w:sz w:val="27"/>
          <w:szCs w:val="27"/>
        </w:rPr>
        <w:t>:00)</w:t>
      </w:r>
      <w:r>
        <w:rPr>
          <w:b/>
          <w:bCs/>
          <w:sz w:val="27"/>
          <w:szCs w:val="27"/>
        </w:rPr>
        <w:t>:</w:t>
      </w:r>
    </w:p>
    <w:p w:rsidR="002B0727" w:rsidRPr="00171B0B" w:rsidRDefault="002B0727" w:rsidP="002B0727">
      <w:pPr>
        <w:spacing w:before="100" w:beforeAutospacing="1" w:after="100" w:afterAutospacing="1"/>
        <w:rPr>
          <w:b/>
        </w:rPr>
      </w:pPr>
      <w:r w:rsidRPr="00171B0B">
        <w:rPr>
          <w:b/>
        </w:rPr>
        <w:t>1. Природные экосистемы горы Крестовой: как сохранить уникальный ландшафт при росте туризма</w:t>
      </w:r>
    </w:p>
    <w:p w:rsidR="002B0727" w:rsidRPr="00171B0B" w:rsidRDefault="002B0727" w:rsidP="002B0727">
      <w:pPr>
        <w:spacing w:before="100" w:beforeAutospacing="1" w:after="100" w:afterAutospacing="1"/>
      </w:pPr>
      <w:r>
        <w:t>12</w:t>
      </w:r>
      <w:r w:rsidRPr="00171B0B">
        <w:t>:00-12:30</w:t>
      </w:r>
    </w:p>
    <w:p w:rsidR="002B0727" w:rsidRPr="002B0727" w:rsidRDefault="002B0727" w:rsidP="002B0727">
      <w:pPr>
        <w:spacing w:before="100" w:beforeAutospacing="1" w:after="100" w:afterAutospacing="1"/>
        <w:rPr>
          <w:b/>
        </w:rPr>
      </w:pPr>
      <w:r w:rsidRPr="002B0727">
        <w:rPr>
          <w:b/>
        </w:rPr>
        <w:t>2. Как сделать всесезонный курорт «Губаха» примером устойчивого туризма</w:t>
      </w:r>
    </w:p>
    <w:p w:rsidR="002B0727" w:rsidRPr="002B0727" w:rsidRDefault="002B0727" w:rsidP="002B0727">
      <w:pPr>
        <w:spacing w:before="100" w:beforeAutospacing="1" w:after="100" w:afterAutospacing="1"/>
      </w:pPr>
      <w:r w:rsidRPr="002B0727">
        <w:t>Обсуждение практик: переработка отходов, экологичные мероприятия, транспорт, энергоэффективность, работа с посетителями. Актуально в контексте растущего числа событий и туристов.</w:t>
      </w:r>
    </w:p>
    <w:p w:rsidR="002B0727" w:rsidRPr="00171B0B" w:rsidRDefault="002B0727" w:rsidP="002B0727">
      <w:pPr>
        <w:spacing w:before="100" w:beforeAutospacing="1" w:after="100" w:afterAutospacing="1"/>
        <w:rPr>
          <w:b/>
        </w:rPr>
      </w:pPr>
      <w:r w:rsidRPr="002B0727">
        <w:rPr>
          <w:b/>
        </w:rPr>
        <w:t>3. Экологическая ответственность бизнеса: кейс предприятий Прикамья.</w:t>
      </w:r>
    </w:p>
    <w:p w:rsidR="002B0727" w:rsidRDefault="002B0727" w:rsidP="002B0727">
      <w:pPr>
        <w:spacing w:before="100" w:beforeAutospacing="1" w:after="100" w:afterAutospacing="1"/>
      </w:pPr>
      <w:r w:rsidRPr="00C50026">
        <w:t>Компания активно участвует в культурных проектах региона. Лекция может раскрыть, как крупный бизнес влияет на экологию и что делает для её улучшения.</w:t>
      </w:r>
    </w:p>
    <w:p w:rsidR="002B0727" w:rsidRPr="003E10FE" w:rsidRDefault="002B0727" w:rsidP="002B0727">
      <w:pPr>
        <w:spacing w:before="100" w:beforeAutospacing="1" w:after="100" w:afterAutospacing="1"/>
      </w:pPr>
      <w:r>
        <w:t>13</w:t>
      </w:r>
      <w:r w:rsidRPr="003E10FE">
        <w:t>:00-13:30</w:t>
      </w:r>
    </w:p>
    <w:p w:rsidR="002B0727" w:rsidRPr="00171B0B" w:rsidRDefault="002B0727" w:rsidP="002B0727">
      <w:pPr>
        <w:spacing w:before="100" w:beforeAutospacing="1" w:after="100" w:afterAutospacing="1"/>
        <w:rPr>
          <w:b/>
        </w:rPr>
      </w:pPr>
      <w:r w:rsidRPr="00171B0B">
        <w:rPr>
          <w:b/>
        </w:rPr>
        <w:t>4. Малые города и экология: как развивать территорию, сохраняя природу</w:t>
      </w:r>
    </w:p>
    <w:p w:rsidR="002B0727" w:rsidRDefault="002B0727" w:rsidP="002B0727">
      <w:pPr>
        <w:spacing w:before="100" w:beforeAutospacing="1" w:after="100" w:afterAutospacing="1"/>
      </w:pPr>
      <w:r w:rsidRPr="00C50026">
        <w:t>Губаха — пример малого города с большим туристическим потенциалом. Обсуждение стратегий разви</w:t>
      </w:r>
      <w:r>
        <w:t>тия, не наносящих вред природе.</w:t>
      </w:r>
    </w:p>
    <w:p w:rsidR="002B0727" w:rsidRPr="00171B0B" w:rsidRDefault="002B0727" w:rsidP="002B0727">
      <w:pPr>
        <w:spacing w:before="100" w:beforeAutospacing="1" w:after="100" w:afterAutospacing="1"/>
      </w:pPr>
      <w:r w:rsidRPr="003E10FE">
        <w:t>13:30-14:00</w:t>
      </w:r>
    </w:p>
    <w:p w:rsidR="002B0727" w:rsidRPr="00171B0B" w:rsidRDefault="002B0727" w:rsidP="002B0727">
      <w:pPr>
        <w:spacing w:before="100" w:beforeAutospacing="1" w:after="100" w:afterAutospacing="1"/>
        <w:rPr>
          <w:b/>
        </w:rPr>
      </w:pPr>
      <w:r w:rsidRPr="00171B0B">
        <w:rPr>
          <w:b/>
        </w:rPr>
        <w:t>5. Пожарная безопасность лесов и горных территорий: как местные жители и туристы могут предотвратить ЧС.</w:t>
      </w:r>
    </w:p>
    <w:p w:rsidR="002B0727" w:rsidRDefault="002B0727" w:rsidP="002B0727">
      <w:pPr>
        <w:spacing w:before="100" w:beforeAutospacing="1" w:after="100" w:afterAutospacing="1"/>
      </w:pPr>
      <w:r w:rsidRPr="00C50026">
        <w:t>Практическая тема, особенно актуальная для л</w:t>
      </w:r>
      <w:r>
        <w:t>етнего сезона и горных районов.</w:t>
      </w:r>
    </w:p>
    <w:p w:rsidR="002B0727" w:rsidRPr="003E10FE" w:rsidRDefault="002B0727" w:rsidP="002B0727">
      <w:pPr>
        <w:spacing w:before="100" w:beforeAutospacing="1" w:after="100" w:afterAutospacing="1"/>
      </w:pPr>
      <w:r w:rsidRPr="00911D1E">
        <w:rPr>
          <w:b/>
        </w:rPr>
        <w:t>Спикеры</w:t>
      </w:r>
      <w:r w:rsidRPr="003E10FE">
        <w:rPr>
          <w:b/>
        </w:rPr>
        <w:t>:</w:t>
      </w:r>
      <w:r>
        <w:t>представители от МЧС Губахи</w:t>
      </w:r>
      <w:r w:rsidRPr="003E10FE">
        <w:t>.</w:t>
      </w:r>
    </w:p>
    <w:p w:rsidR="002B0727" w:rsidRPr="003E10FE" w:rsidRDefault="002B0727" w:rsidP="002B0727">
      <w:pPr>
        <w:spacing w:before="100" w:beforeAutospacing="1" w:after="100" w:afterAutospacing="1"/>
      </w:pPr>
      <w:r>
        <w:t>14</w:t>
      </w:r>
      <w:r w:rsidRPr="003E10FE">
        <w:t>:00</w:t>
      </w:r>
      <w:r>
        <w:t>-14</w:t>
      </w:r>
      <w:r w:rsidRPr="003E10FE">
        <w:t>:30</w:t>
      </w:r>
    </w:p>
    <w:p w:rsidR="002B0727" w:rsidRPr="00171B0B" w:rsidRDefault="002B0727" w:rsidP="002B0727">
      <w:pPr>
        <w:spacing w:before="100" w:beforeAutospacing="1" w:after="100" w:afterAutospacing="1"/>
        <w:rPr>
          <w:b/>
        </w:rPr>
      </w:pPr>
      <w:r w:rsidRPr="00171B0B">
        <w:rPr>
          <w:b/>
        </w:rPr>
        <w:t>6. Климатические изменения на Урале: что уже происходит и как это влияет на горные территории</w:t>
      </w:r>
    </w:p>
    <w:p w:rsidR="002B0727" w:rsidRDefault="002B0727" w:rsidP="002B0727">
      <w:pPr>
        <w:spacing w:before="100" w:beforeAutospacing="1" w:after="100" w:afterAutospacing="1"/>
      </w:pPr>
      <w:r w:rsidRPr="00C50026">
        <w:lastRenderedPageBreak/>
        <w:t>Экспертная лекция о локальных климатических трендах и их влиянии н</w:t>
      </w:r>
      <w:r>
        <w:t>а туризм, леса, водные ресурсы.</w:t>
      </w:r>
    </w:p>
    <w:p w:rsidR="002B0727" w:rsidRPr="003E10FE" w:rsidRDefault="002B0727" w:rsidP="002B0727">
      <w:pPr>
        <w:spacing w:before="100" w:beforeAutospacing="1" w:after="100" w:afterAutospacing="1"/>
      </w:pPr>
      <w:r w:rsidRPr="003E10FE">
        <w:t>14:30-15:00</w:t>
      </w:r>
    </w:p>
    <w:p w:rsidR="002B0727" w:rsidRPr="00171B0B" w:rsidRDefault="002B0727" w:rsidP="002B0727">
      <w:pPr>
        <w:spacing w:before="100" w:beforeAutospacing="1" w:after="100" w:afterAutospacing="1"/>
        <w:rPr>
          <w:b/>
        </w:rPr>
      </w:pPr>
      <w:r w:rsidRPr="00171B0B">
        <w:rPr>
          <w:b/>
        </w:rPr>
        <w:t>7. Экопросвещение как драйвер развития региона</w:t>
      </w:r>
    </w:p>
    <w:p w:rsidR="002B0727" w:rsidRDefault="002B0727" w:rsidP="002B0727">
      <w:pPr>
        <w:spacing w:before="100" w:beforeAutospacing="1" w:after="100" w:afterAutospacing="1"/>
      </w:pPr>
      <w:r w:rsidRPr="00C50026">
        <w:t>Как экологические фестивали, мастер</w:t>
      </w:r>
      <w:r w:rsidRPr="00C50026">
        <w:rPr>
          <w:rFonts w:ascii="MS Mincho" w:eastAsia="MS Mincho" w:hAnsi="MS Mincho" w:cs="MS Mincho" w:hint="eastAsia"/>
        </w:rPr>
        <w:t>‑</w:t>
      </w:r>
      <w:r w:rsidRPr="00C50026">
        <w:t>классы и культурные события формируют экологичное поведение жителей и туристов. Актуально в контексте вашего фестиваля</w:t>
      </w:r>
      <w:r>
        <w:t xml:space="preserve">. </w:t>
      </w:r>
    </w:p>
    <w:p w:rsidR="002B0727" w:rsidRPr="003E10FE" w:rsidRDefault="002B0727" w:rsidP="002B0727">
      <w:pPr>
        <w:spacing w:before="100" w:beforeAutospacing="1" w:after="100" w:afterAutospacing="1"/>
      </w:pPr>
      <w:r w:rsidRPr="003E10FE">
        <w:t>15:00-15:30</w:t>
      </w:r>
    </w:p>
    <w:p w:rsidR="002B0727" w:rsidRPr="00171B0B" w:rsidRDefault="002B0727" w:rsidP="002B0727">
      <w:pPr>
        <w:spacing w:before="100" w:beforeAutospacing="1" w:after="100" w:afterAutospacing="1"/>
        <w:rPr>
          <w:b/>
        </w:rPr>
      </w:pPr>
      <w:r w:rsidRPr="00171B0B">
        <w:rPr>
          <w:b/>
        </w:rPr>
        <w:t xml:space="preserve">8. Лекция-мастер-класс по раздельному сбору мусора. </w:t>
      </w:r>
    </w:p>
    <w:p w:rsidR="002B0727" w:rsidRPr="00150B27" w:rsidRDefault="002B0727" w:rsidP="002B0727">
      <w:pPr>
        <w:spacing w:before="100" w:beforeAutospacing="1" w:after="100" w:afterAutospacing="1"/>
      </w:pPr>
      <w:r w:rsidRPr="003E10FE">
        <w:t>15:30-16:10</w:t>
      </w:r>
    </w:p>
    <w:p w:rsidR="002B0727" w:rsidRPr="003E10FE" w:rsidRDefault="002B0727" w:rsidP="002B0727">
      <w:pPr>
        <w:spacing w:before="100" w:beforeAutospacing="1" w:after="100" w:afterAutospacing="1"/>
        <w:outlineLvl w:val="3"/>
        <w:rPr>
          <w:b/>
          <w:bCs/>
          <w:sz w:val="27"/>
          <w:szCs w:val="27"/>
        </w:rPr>
      </w:pPr>
      <w:r w:rsidRPr="003E10FE">
        <w:rPr>
          <w:b/>
          <w:bCs/>
          <w:sz w:val="27"/>
          <w:szCs w:val="27"/>
        </w:rPr>
        <w:t>RELAX-ЗОНА (12:00- 15:00):</w:t>
      </w:r>
    </w:p>
    <w:p w:rsidR="002B0727" w:rsidRPr="008C2CFA" w:rsidRDefault="002B0727" w:rsidP="002B0727">
      <w:pPr>
        <w:numPr>
          <w:ilvl w:val="0"/>
          <w:numId w:val="8"/>
        </w:numPr>
        <w:spacing w:before="100" w:beforeAutospacing="1" w:after="100" w:afterAutospacing="1"/>
      </w:pPr>
      <w:r w:rsidRPr="008C2CFA">
        <w:t xml:space="preserve">йога у выката </w:t>
      </w:r>
    </w:p>
    <w:p w:rsidR="002B0727" w:rsidRPr="008C2CFA" w:rsidRDefault="002B0727" w:rsidP="002B0727">
      <w:pPr>
        <w:numPr>
          <w:ilvl w:val="0"/>
          <w:numId w:val="8"/>
        </w:numPr>
        <w:spacing w:before="100" w:beforeAutospacing="1" w:after="100" w:afterAutospacing="1"/>
      </w:pPr>
      <w:r w:rsidRPr="008C2CFA">
        <w:t xml:space="preserve">чайная зона </w:t>
      </w:r>
    </w:p>
    <w:p w:rsidR="002B0727" w:rsidRPr="008C2CFA" w:rsidRDefault="002B0727" w:rsidP="002B0727">
      <w:pPr>
        <w:numPr>
          <w:ilvl w:val="0"/>
          <w:numId w:val="8"/>
        </w:numPr>
        <w:spacing w:before="100" w:beforeAutospacing="1" w:after="100" w:afterAutospacing="1"/>
      </w:pPr>
      <w:r w:rsidRPr="008C2CFA">
        <w:t xml:space="preserve">практика «гвозди» </w:t>
      </w:r>
    </w:p>
    <w:p w:rsidR="002B0727" w:rsidRDefault="002B0727" w:rsidP="002B072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3E10FE">
        <w:rPr>
          <w:b/>
          <w:bCs/>
          <w:sz w:val="27"/>
          <w:szCs w:val="27"/>
        </w:rPr>
        <w:t>13:00 -14:30 — МУЗЫКАЛЬНАЯ ЭТНО ГРУППА «Международный атлас облаков»</w:t>
      </w:r>
    </w:p>
    <w:p w:rsidR="002B0727" w:rsidRPr="00A001CA" w:rsidRDefault="002B0727" w:rsidP="002B072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001CA">
        <w:rPr>
          <w:b/>
          <w:bCs/>
          <w:sz w:val="27"/>
          <w:szCs w:val="27"/>
        </w:rPr>
        <w:t>15:00-16:00 — Посадка деревьев у коттеджей</w:t>
      </w:r>
    </w:p>
    <w:p w:rsidR="002B0727" w:rsidRPr="00A001CA" w:rsidRDefault="002B0727" w:rsidP="002B072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001CA">
        <w:rPr>
          <w:b/>
          <w:bCs/>
          <w:sz w:val="27"/>
          <w:szCs w:val="27"/>
        </w:rPr>
        <w:t>17:30-18:00 — НАГРАЖДЕНИЕ</w:t>
      </w:r>
    </w:p>
    <w:p w:rsidR="002B0727" w:rsidRPr="003E10FE" w:rsidRDefault="002B0727" w:rsidP="002B0727">
      <w:pPr>
        <w:numPr>
          <w:ilvl w:val="0"/>
          <w:numId w:val="9"/>
        </w:numPr>
        <w:spacing w:before="100" w:beforeAutospacing="1" w:after="100" w:afterAutospacing="1"/>
      </w:pPr>
      <w:r w:rsidRPr="00A001CA">
        <w:t xml:space="preserve">награждение компаний и активных участников </w:t>
      </w:r>
    </w:p>
    <w:p w:rsidR="002B0727" w:rsidRPr="00A001CA" w:rsidRDefault="002B0727" w:rsidP="002B072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001CA">
        <w:rPr>
          <w:b/>
          <w:bCs/>
          <w:sz w:val="27"/>
          <w:szCs w:val="27"/>
        </w:rPr>
        <w:t xml:space="preserve"> 18:00 – 18:30 — ЛОТЕРЕЯ</w:t>
      </w:r>
    </w:p>
    <w:p w:rsidR="002B0727" w:rsidRPr="00A001CA" w:rsidRDefault="002B0727" w:rsidP="002B0727">
      <w:pPr>
        <w:numPr>
          <w:ilvl w:val="0"/>
          <w:numId w:val="10"/>
        </w:numPr>
        <w:spacing w:before="100" w:beforeAutospacing="1" w:after="100" w:afterAutospacing="1"/>
      </w:pPr>
      <w:r w:rsidRPr="00A001CA">
        <w:t xml:space="preserve">розыгрыш подарков среди участников </w:t>
      </w:r>
    </w:p>
    <w:p w:rsidR="002B0727" w:rsidRPr="00B37403" w:rsidRDefault="002B0727" w:rsidP="002B0727"/>
    <w:p w:rsidR="002B0727" w:rsidRPr="00B7038C" w:rsidRDefault="002B0727" w:rsidP="00B7038C">
      <w:pPr>
        <w:jc w:val="both"/>
      </w:pPr>
    </w:p>
    <w:sectPr w:rsidR="002B0727" w:rsidRPr="00B7038C" w:rsidSect="00BA134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FCA" w:rsidRDefault="00AB3FCA" w:rsidP="008B0C90">
      <w:r>
        <w:separator/>
      </w:r>
    </w:p>
  </w:endnote>
  <w:endnote w:type="continuationSeparator" w:id="1">
    <w:p w:rsidR="00AB3FCA" w:rsidRDefault="00AB3FCA" w:rsidP="008B0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FCA" w:rsidRDefault="00AB3FCA" w:rsidP="008B0C90">
      <w:r>
        <w:separator/>
      </w:r>
    </w:p>
  </w:footnote>
  <w:footnote w:type="continuationSeparator" w:id="1">
    <w:p w:rsidR="00AB3FCA" w:rsidRDefault="00AB3FCA" w:rsidP="008B0C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4CD"/>
    <w:multiLevelType w:val="multilevel"/>
    <w:tmpl w:val="C05C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47F5E"/>
    <w:multiLevelType w:val="multilevel"/>
    <w:tmpl w:val="3BE082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>
    <w:nsid w:val="17ED0D61"/>
    <w:multiLevelType w:val="multilevel"/>
    <w:tmpl w:val="F5AE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77603"/>
    <w:multiLevelType w:val="multilevel"/>
    <w:tmpl w:val="579E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DD1383"/>
    <w:multiLevelType w:val="multilevel"/>
    <w:tmpl w:val="7606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7B6011"/>
    <w:multiLevelType w:val="multilevel"/>
    <w:tmpl w:val="7E10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90A90"/>
    <w:multiLevelType w:val="multilevel"/>
    <w:tmpl w:val="94C49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D8F0B69"/>
    <w:multiLevelType w:val="multilevel"/>
    <w:tmpl w:val="E956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AD7E81"/>
    <w:multiLevelType w:val="multilevel"/>
    <w:tmpl w:val="0258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8C1847"/>
    <w:multiLevelType w:val="multilevel"/>
    <w:tmpl w:val="1CEE3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/>
  <w:documentProtection w:edit="readOnly" w:formatting="1"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A10"/>
    <w:rsid w:val="00015793"/>
    <w:rsid w:val="0003347E"/>
    <w:rsid w:val="000419DE"/>
    <w:rsid w:val="00053100"/>
    <w:rsid w:val="00055BF5"/>
    <w:rsid w:val="000A6488"/>
    <w:rsid w:val="000A7A47"/>
    <w:rsid w:val="00122F86"/>
    <w:rsid w:val="001477D8"/>
    <w:rsid w:val="0016500C"/>
    <w:rsid w:val="001933B0"/>
    <w:rsid w:val="001A036B"/>
    <w:rsid w:val="001B5FAD"/>
    <w:rsid w:val="001D02CD"/>
    <w:rsid w:val="00200AC4"/>
    <w:rsid w:val="0020564C"/>
    <w:rsid w:val="002069AB"/>
    <w:rsid w:val="00220064"/>
    <w:rsid w:val="00252238"/>
    <w:rsid w:val="002A3B44"/>
    <w:rsid w:val="002A6672"/>
    <w:rsid w:val="002A7FEE"/>
    <w:rsid w:val="002B0727"/>
    <w:rsid w:val="00304521"/>
    <w:rsid w:val="00313375"/>
    <w:rsid w:val="00332522"/>
    <w:rsid w:val="0035608B"/>
    <w:rsid w:val="003765A6"/>
    <w:rsid w:val="0039075C"/>
    <w:rsid w:val="003E0676"/>
    <w:rsid w:val="003F06D9"/>
    <w:rsid w:val="003F4D3B"/>
    <w:rsid w:val="003F7991"/>
    <w:rsid w:val="00404176"/>
    <w:rsid w:val="00414617"/>
    <w:rsid w:val="004550F4"/>
    <w:rsid w:val="00474575"/>
    <w:rsid w:val="00491D15"/>
    <w:rsid w:val="004A0823"/>
    <w:rsid w:val="004D3273"/>
    <w:rsid w:val="004D6C5F"/>
    <w:rsid w:val="00507599"/>
    <w:rsid w:val="00514159"/>
    <w:rsid w:val="00526696"/>
    <w:rsid w:val="00554A6D"/>
    <w:rsid w:val="005842F2"/>
    <w:rsid w:val="005A0DC3"/>
    <w:rsid w:val="005B7C2C"/>
    <w:rsid w:val="00603F46"/>
    <w:rsid w:val="006155F3"/>
    <w:rsid w:val="00623403"/>
    <w:rsid w:val="00635B40"/>
    <w:rsid w:val="00637B08"/>
    <w:rsid w:val="00642709"/>
    <w:rsid w:val="00646442"/>
    <w:rsid w:val="00662B93"/>
    <w:rsid w:val="00666CD2"/>
    <w:rsid w:val="00681118"/>
    <w:rsid w:val="006856B6"/>
    <w:rsid w:val="0069523E"/>
    <w:rsid w:val="006B291D"/>
    <w:rsid w:val="007013E8"/>
    <w:rsid w:val="00707672"/>
    <w:rsid w:val="00713EC8"/>
    <w:rsid w:val="00746E3B"/>
    <w:rsid w:val="00754767"/>
    <w:rsid w:val="0077102A"/>
    <w:rsid w:val="007A11A8"/>
    <w:rsid w:val="007A7045"/>
    <w:rsid w:val="007C4F0C"/>
    <w:rsid w:val="007E2E15"/>
    <w:rsid w:val="00800F89"/>
    <w:rsid w:val="00801A10"/>
    <w:rsid w:val="00810117"/>
    <w:rsid w:val="00817ACA"/>
    <w:rsid w:val="00846F36"/>
    <w:rsid w:val="0086289F"/>
    <w:rsid w:val="0087719A"/>
    <w:rsid w:val="008A4100"/>
    <w:rsid w:val="008B0C90"/>
    <w:rsid w:val="008D5A01"/>
    <w:rsid w:val="008F447A"/>
    <w:rsid w:val="00902A8B"/>
    <w:rsid w:val="00963973"/>
    <w:rsid w:val="00965732"/>
    <w:rsid w:val="00983921"/>
    <w:rsid w:val="009A195B"/>
    <w:rsid w:val="009A55C0"/>
    <w:rsid w:val="009C0A60"/>
    <w:rsid w:val="009D04D6"/>
    <w:rsid w:val="009D3F2A"/>
    <w:rsid w:val="009E0A17"/>
    <w:rsid w:val="009F11AA"/>
    <w:rsid w:val="00A02745"/>
    <w:rsid w:val="00A341F0"/>
    <w:rsid w:val="00A81084"/>
    <w:rsid w:val="00AA344C"/>
    <w:rsid w:val="00AB3FCA"/>
    <w:rsid w:val="00AD5BB8"/>
    <w:rsid w:val="00AF7599"/>
    <w:rsid w:val="00B1367D"/>
    <w:rsid w:val="00B60C46"/>
    <w:rsid w:val="00B66BE8"/>
    <w:rsid w:val="00B7038C"/>
    <w:rsid w:val="00B7455E"/>
    <w:rsid w:val="00B86516"/>
    <w:rsid w:val="00B86A09"/>
    <w:rsid w:val="00BA134F"/>
    <w:rsid w:val="00BB6EA3"/>
    <w:rsid w:val="00BE0CD3"/>
    <w:rsid w:val="00BE2BD2"/>
    <w:rsid w:val="00BE39D3"/>
    <w:rsid w:val="00C00D24"/>
    <w:rsid w:val="00C10BE1"/>
    <w:rsid w:val="00C47CDE"/>
    <w:rsid w:val="00C80448"/>
    <w:rsid w:val="00C863C7"/>
    <w:rsid w:val="00CB68E8"/>
    <w:rsid w:val="00CB6B2E"/>
    <w:rsid w:val="00D351CF"/>
    <w:rsid w:val="00D56B82"/>
    <w:rsid w:val="00D65EA4"/>
    <w:rsid w:val="00DC1E08"/>
    <w:rsid w:val="00E0304F"/>
    <w:rsid w:val="00E34BB3"/>
    <w:rsid w:val="00E55D54"/>
    <w:rsid w:val="00E60C0F"/>
    <w:rsid w:val="00E968B3"/>
    <w:rsid w:val="00EE61AD"/>
    <w:rsid w:val="00F01ACF"/>
    <w:rsid w:val="00F23185"/>
    <w:rsid w:val="00F36CEC"/>
    <w:rsid w:val="00F66CB9"/>
    <w:rsid w:val="00F97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B07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qFormat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customStyle="1" w:styleId="a7">
    <w:name w:val="Адресат"/>
    <w:basedOn w:val="a"/>
    <w:rsid w:val="0087719A"/>
    <w:pPr>
      <w:suppressAutoHyphens/>
      <w:spacing w:line="240" w:lineRule="exact"/>
    </w:pPr>
    <w:rPr>
      <w:sz w:val="28"/>
      <w:szCs w:val="20"/>
    </w:rPr>
  </w:style>
  <w:style w:type="paragraph" w:styleId="a8">
    <w:name w:val="Balloon Text"/>
    <w:basedOn w:val="a"/>
    <w:link w:val="a9"/>
    <w:semiHidden/>
    <w:unhideWhenUsed/>
    <w:rsid w:val="007547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75476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4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8B0C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0C90"/>
    <w:rPr>
      <w:sz w:val="24"/>
      <w:szCs w:val="24"/>
    </w:rPr>
  </w:style>
  <w:style w:type="paragraph" w:styleId="ac">
    <w:name w:val="footer"/>
    <w:basedOn w:val="a"/>
    <w:link w:val="ad"/>
    <w:unhideWhenUsed/>
    <w:rsid w:val="008B0C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B0C90"/>
    <w:rPr>
      <w:sz w:val="24"/>
      <w:szCs w:val="24"/>
    </w:rPr>
  </w:style>
  <w:style w:type="paragraph" w:customStyle="1" w:styleId="ConsPlusTitle">
    <w:name w:val="ConsPlusTitle"/>
    <w:uiPriority w:val="99"/>
    <w:rsid w:val="008F447A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ar-SA"/>
    </w:rPr>
  </w:style>
  <w:style w:type="character" w:customStyle="1" w:styleId="sectiontitle2">
    <w:name w:val="section__title2"/>
    <w:rsid w:val="008F447A"/>
    <w:rPr>
      <w:vanish w:val="0"/>
      <w:webHidden w:val="0"/>
      <w:color w:val="909EBB"/>
      <w:sz w:val="20"/>
      <w:szCs w:val="20"/>
      <w:specVanish w:val="0"/>
    </w:rPr>
  </w:style>
  <w:style w:type="paragraph" w:styleId="ae">
    <w:name w:val="List Paragraph"/>
    <w:basedOn w:val="a"/>
    <w:uiPriority w:val="34"/>
    <w:qFormat/>
    <w:rsid w:val="009D04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9D04D6"/>
    <w:rPr>
      <w:color w:val="0563C1"/>
      <w:u w:val="single"/>
    </w:rPr>
  </w:style>
  <w:style w:type="character" w:styleId="af0">
    <w:name w:val="Strong"/>
    <w:basedOn w:val="a0"/>
    <w:uiPriority w:val="22"/>
    <w:qFormat/>
    <w:rsid w:val="003F7991"/>
    <w:rPr>
      <w:b/>
      <w:bCs/>
    </w:rPr>
  </w:style>
  <w:style w:type="paragraph" w:styleId="af1">
    <w:name w:val="Normal (Web)"/>
    <w:basedOn w:val="a"/>
    <w:uiPriority w:val="99"/>
    <w:unhideWhenUsed/>
    <w:qFormat/>
    <w:rsid w:val="003F7991"/>
    <w:rPr>
      <w:rFonts w:eastAsiaTheme="minorHAnsi"/>
    </w:rPr>
  </w:style>
  <w:style w:type="table" w:styleId="af2">
    <w:name w:val="Table Grid"/>
    <w:basedOn w:val="a1"/>
    <w:uiPriority w:val="59"/>
    <w:rsid w:val="009D3F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2B07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7;&#1057;&#1057;pirina\&#1057;&#1087;&#1080;&#1088;&#1080;&#1085;&#1072;%20&#1057;&#1057;\&#1073;&#1083;&#1072;&#1085;&#1082;&#1080;\2016.12\10.&#1041;&#1083;&#1072;&#1085;&#1082;%20&#1040;&#1055;&#1055;&#1050;\&#1041;&#1083;&#1072;&#1085;&#1082;%20&#1040;&#1055;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АППК</Template>
  <TotalTime>1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Спирина Светлана Станиславовна</dc:creator>
  <cp:lastModifiedBy>Admin</cp:lastModifiedBy>
  <cp:revision>2</cp:revision>
  <cp:lastPrinted>2025-05-29T10:56:00Z</cp:lastPrinted>
  <dcterms:created xsi:type="dcterms:W3CDTF">2026-06-28T09:57:00Z</dcterms:created>
  <dcterms:modified xsi:type="dcterms:W3CDTF">2026-06-28T09:57:00Z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number">
    <vt:lpwstr>Рег. номер</vt:lpwstr>
  </property>
  <property fmtid="{D5CDD505-2E9C-101B-9397-08002B2CF9AE}" pid="4" name="reg_date">
    <vt:lpwstr>Дата рег.</vt:lpwstr>
  </property>
  <property fmtid="{D5CDD505-2E9C-101B-9397-08002B2CF9AE}" pid="5" name="r_version_label">
    <vt:lpwstr>Версия</vt:lpwstr>
  </property>
  <property fmtid="{D5CDD505-2E9C-101B-9397-08002B2CF9AE}" pid="6" name="r_object_id">
    <vt:lpwstr>Идентификатор документа</vt:lpwstr>
  </property>
  <property fmtid="{D5CDD505-2E9C-101B-9397-08002B2CF9AE}" pid="7" name="sign_flag">
    <vt:lpwstr>Подписан ЭЦП</vt:lpwstr>
  </property>
</Properties>
</file>